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9889A" w14:textId="6A5C579E" w:rsidR="00817D2D" w:rsidRDefault="00817D2D" w:rsidP="00817D2D">
      <w:pPr>
        <w:jc w:val="center"/>
      </w:pPr>
      <w:r>
        <w:rPr>
          <w:b/>
          <w:sz w:val="28"/>
        </w:rPr>
        <w:t>Roots in the River – Community Grant Application Form</w:t>
      </w:r>
    </w:p>
    <w:p w14:paraId="71CA7E9E" w14:textId="77777777" w:rsidR="00817D2D" w:rsidRPr="006F2383" w:rsidRDefault="00817D2D" w:rsidP="00817D2D">
      <w:pPr>
        <w:jc w:val="center"/>
        <w:rPr>
          <w:sz w:val="24"/>
          <w:szCs w:val="24"/>
        </w:rPr>
      </w:pPr>
      <w:r w:rsidRPr="006F2383">
        <w:rPr>
          <w:sz w:val="24"/>
          <w:szCs w:val="24"/>
        </w:rPr>
        <w:t>£500 Community Grant Scheme</w:t>
      </w:r>
      <w:r w:rsidRPr="006F2383">
        <w:rPr>
          <w:sz w:val="24"/>
          <w:szCs w:val="24"/>
        </w:rPr>
        <w:br/>
        <w:t>Supporting small projects that celebrate and protect our river heritage</w:t>
      </w:r>
    </w:p>
    <w:p w14:paraId="3438D38B" w14:textId="4BCEB76A" w:rsidR="006F2383" w:rsidRDefault="006F2383" w:rsidP="00817D2D">
      <w:pPr>
        <w:pStyle w:val="Heading2"/>
      </w:pPr>
    </w:p>
    <w:p w14:paraId="00686B37" w14:textId="4333C5D2" w:rsidR="00817D2D" w:rsidRDefault="00817D2D" w:rsidP="00817D2D">
      <w:pPr>
        <w:pStyle w:val="Heading2"/>
      </w:pPr>
      <w:r>
        <w:t>Section 1: Applicant Information</w:t>
      </w:r>
    </w:p>
    <w:p w14:paraId="40E5BB2D" w14:textId="77777777" w:rsidR="00817D2D" w:rsidRDefault="00817D2D" w:rsidP="00817D2D">
      <w:r>
        <w:rPr>
          <w:b/>
        </w:rPr>
        <w:t>1. Name of Organisation / Applicant:</w:t>
      </w:r>
    </w:p>
    <w:p w14:paraId="484A8EE8" w14:textId="77777777" w:rsidR="00817D2D" w:rsidRDefault="00817D2D" w:rsidP="00817D2D">
      <w:r>
        <w:t>____________________________________________________________________</w:t>
      </w:r>
    </w:p>
    <w:p w14:paraId="6F592F2C" w14:textId="77777777" w:rsidR="00817D2D" w:rsidRDefault="00817D2D" w:rsidP="00817D2D">
      <w:r>
        <w:rPr>
          <w:b/>
        </w:rPr>
        <w:t>2. Type of Organisation:</w:t>
      </w:r>
    </w:p>
    <w:p w14:paraId="4B73A378" w14:textId="77777777" w:rsidR="00817D2D" w:rsidRDefault="00817D2D" w:rsidP="00817D2D">
      <w:r>
        <w:t>____________________________________________________________________</w:t>
      </w:r>
    </w:p>
    <w:p w14:paraId="2E530F6E" w14:textId="77777777" w:rsidR="00817D2D" w:rsidRDefault="00817D2D" w:rsidP="00817D2D">
      <w:r>
        <w:rPr>
          <w:b/>
        </w:rPr>
        <w:t>3. Contact Name:</w:t>
      </w:r>
    </w:p>
    <w:p w14:paraId="4383CAD3" w14:textId="77777777" w:rsidR="00817D2D" w:rsidRDefault="00817D2D" w:rsidP="00817D2D">
      <w:r>
        <w:t>____________________________________________________________________</w:t>
      </w:r>
    </w:p>
    <w:p w14:paraId="3208CEA7" w14:textId="77777777" w:rsidR="00817D2D" w:rsidRDefault="00817D2D" w:rsidP="00817D2D">
      <w:r>
        <w:rPr>
          <w:b/>
        </w:rPr>
        <w:t>4. Position in Organisation (if applicable):</w:t>
      </w:r>
    </w:p>
    <w:p w14:paraId="16ECB9E2" w14:textId="77777777" w:rsidR="00817D2D" w:rsidRDefault="00817D2D" w:rsidP="00817D2D">
      <w:r>
        <w:t>____________________________________________________________________</w:t>
      </w:r>
    </w:p>
    <w:p w14:paraId="12A3C515" w14:textId="77777777" w:rsidR="00817D2D" w:rsidRDefault="00817D2D" w:rsidP="00817D2D">
      <w:r>
        <w:rPr>
          <w:b/>
        </w:rPr>
        <w:t>5. Contact Email:</w:t>
      </w:r>
    </w:p>
    <w:p w14:paraId="2FCC7006" w14:textId="77777777" w:rsidR="00817D2D" w:rsidRDefault="00817D2D" w:rsidP="00817D2D">
      <w:r>
        <w:t>____________________________________________________________________</w:t>
      </w:r>
    </w:p>
    <w:p w14:paraId="50F27543" w14:textId="77777777" w:rsidR="00817D2D" w:rsidRDefault="00817D2D" w:rsidP="00817D2D">
      <w:r>
        <w:rPr>
          <w:b/>
        </w:rPr>
        <w:t>6. Contact Phone Number:</w:t>
      </w:r>
    </w:p>
    <w:p w14:paraId="00897871" w14:textId="77777777" w:rsidR="00817D2D" w:rsidRDefault="00817D2D" w:rsidP="00817D2D">
      <w:r>
        <w:t>____________________________________________________________________</w:t>
      </w:r>
    </w:p>
    <w:p w14:paraId="34DE2626" w14:textId="77777777" w:rsidR="00817D2D" w:rsidRDefault="00817D2D" w:rsidP="00817D2D">
      <w:r>
        <w:rPr>
          <w:b/>
        </w:rPr>
        <w:t>7. Address:</w:t>
      </w:r>
    </w:p>
    <w:p w14:paraId="496A41E4" w14:textId="77777777" w:rsidR="00817D2D" w:rsidRDefault="00817D2D" w:rsidP="00817D2D">
      <w:r>
        <w:t>____________________________________________________________________</w:t>
      </w:r>
    </w:p>
    <w:p w14:paraId="0C6EB51D" w14:textId="77777777" w:rsidR="00817D2D" w:rsidRDefault="00817D2D" w:rsidP="00817D2D">
      <w:r>
        <w:rPr>
          <w:b/>
        </w:rPr>
        <w:t xml:space="preserve">8. Organisation Website or </w:t>
      </w:r>
      <w:proofErr w:type="gramStart"/>
      <w:r>
        <w:rPr>
          <w:b/>
        </w:rPr>
        <w:t>Social Media</w:t>
      </w:r>
      <w:proofErr w:type="gramEnd"/>
      <w:r>
        <w:rPr>
          <w:b/>
        </w:rPr>
        <w:t xml:space="preserve"> (if any):</w:t>
      </w:r>
    </w:p>
    <w:p w14:paraId="0E26DD46" w14:textId="77777777" w:rsidR="00817D2D" w:rsidRDefault="00817D2D" w:rsidP="00817D2D">
      <w:r>
        <w:t>____________________________________________________________________</w:t>
      </w:r>
    </w:p>
    <w:p w14:paraId="700677EE" w14:textId="77777777" w:rsidR="006F2383" w:rsidRDefault="006F2383" w:rsidP="00817D2D">
      <w:pPr>
        <w:pStyle w:val="Heading2"/>
      </w:pPr>
    </w:p>
    <w:p w14:paraId="62560482" w14:textId="77777777" w:rsidR="006F2383" w:rsidRDefault="006F2383" w:rsidP="00817D2D">
      <w:pPr>
        <w:pStyle w:val="Heading2"/>
      </w:pPr>
    </w:p>
    <w:p w14:paraId="040381B4" w14:textId="01F9AC5C" w:rsidR="00817D2D" w:rsidRDefault="00817D2D" w:rsidP="00817D2D">
      <w:pPr>
        <w:pStyle w:val="Heading2"/>
      </w:pPr>
      <w:r>
        <w:t>Section 2: About Your Project</w:t>
      </w:r>
    </w:p>
    <w:p w14:paraId="15937D82" w14:textId="77777777" w:rsidR="00817D2D" w:rsidRDefault="00817D2D" w:rsidP="00817D2D">
      <w:r>
        <w:rPr>
          <w:b/>
        </w:rPr>
        <w:t>9. Project Title:</w:t>
      </w:r>
    </w:p>
    <w:p w14:paraId="564290A8" w14:textId="77777777" w:rsidR="00817D2D" w:rsidRDefault="00817D2D" w:rsidP="00817D2D">
      <w:r>
        <w:t>____________________________________________________________________</w:t>
      </w:r>
    </w:p>
    <w:p w14:paraId="52B47238" w14:textId="77777777" w:rsidR="00817D2D" w:rsidRDefault="00817D2D" w:rsidP="00817D2D">
      <w:r>
        <w:rPr>
          <w:b/>
        </w:rPr>
        <w:t>10. Brief Description of Your Project (Max 200 words):</w:t>
      </w:r>
    </w:p>
    <w:p w14:paraId="6F8EAB7A" w14:textId="77777777" w:rsidR="00817D2D" w:rsidRDefault="00817D2D" w:rsidP="00817D2D">
      <w:r>
        <w:t>____________________________________________________________________</w:t>
      </w:r>
    </w:p>
    <w:p w14:paraId="4F555F0E" w14:textId="77777777" w:rsidR="00817D2D" w:rsidRDefault="00817D2D" w:rsidP="00817D2D">
      <w:r>
        <w:t>____________________________________________________________________</w:t>
      </w:r>
    </w:p>
    <w:p w14:paraId="192C801E" w14:textId="77777777" w:rsidR="00817D2D" w:rsidRDefault="00817D2D" w:rsidP="00817D2D">
      <w:r>
        <w:t>____________________________________________________________________</w:t>
      </w:r>
    </w:p>
    <w:p w14:paraId="5B3BC52E" w14:textId="77777777" w:rsidR="00817D2D" w:rsidRDefault="00817D2D" w:rsidP="00817D2D">
      <w:r>
        <w:lastRenderedPageBreak/>
        <w:t>____________________________________________________________________</w:t>
      </w:r>
    </w:p>
    <w:p w14:paraId="1F085E17" w14:textId="77777777" w:rsidR="00817D2D" w:rsidRDefault="00817D2D" w:rsidP="00817D2D">
      <w:r>
        <w:t>____________________________________________________________________</w:t>
      </w:r>
    </w:p>
    <w:p w14:paraId="1F0E4CCF" w14:textId="77777777" w:rsidR="00817D2D" w:rsidRDefault="00817D2D" w:rsidP="00817D2D">
      <w:r>
        <w:rPr>
          <w:b/>
        </w:rPr>
        <w:t>11. How will your project benefit local heritage and engage the community? (Max 150 words):</w:t>
      </w:r>
    </w:p>
    <w:p w14:paraId="02A55A60" w14:textId="77777777" w:rsidR="00817D2D" w:rsidRDefault="00817D2D" w:rsidP="00817D2D">
      <w:r>
        <w:t>____________________________________________________________________</w:t>
      </w:r>
    </w:p>
    <w:p w14:paraId="1C88B8B1" w14:textId="77777777" w:rsidR="00817D2D" w:rsidRDefault="00817D2D" w:rsidP="00817D2D">
      <w:r>
        <w:t>____________________________________________________________________</w:t>
      </w:r>
    </w:p>
    <w:p w14:paraId="44223166" w14:textId="77777777" w:rsidR="00817D2D" w:rsidRDefault="00817D2D" w:rsidP="00817D2D">
      <w:r>
        <w:t>____________________________________________________________________</w:t>
      </w:r>
    </w:p>
    <w:p w14:paraId="6ECDF164" w14:textId="77777777" w:rsidR="00817D2D" w:rsidRDefault="00817D2D" w:rsidP="00817D2D">
      <w:r>
        <w:t>____________________________________________________________________</w:t>
      </w:r>
    </w:p>
    <w:p w14:paraId="6DB27346" w14:textId="77777777" w:rsidR="00817D2D" w:rsidRDefault="00817D2D" w:rsidP="00817D2D">
      <w:r>
        <w:t>____________________________________________________________________</w:t>
      </w:r>
    </w:p>
    <w:p w14:paraId="71FD3EA3" w14:textId="77777777" w:rsidR="00817D2D" w:rsidRDefault="00817D2D" w:rsidP="00817D2D">
      <w:r>
        <w:rPr>
          <w:b/>
        </w:rPr>
        <w:t>12. Where will the project take place? (Location or site address):</w:t>
      </w:r>
    </w:p>
    <w:p w14:paraId="1B58D6F2" w14:textId="77777777" w:rsidR="00817D2D" w:rsidRDefault="00817D2D" w:rsidP="00817D2D">
      <w:r>
        <w:t>____________________________________________________________________</w:t>
      </w:r>
    </w:p>
    <w:p w14:paraId="3A3AD2C3" w14:textId="77777777" w:rsidR="00817D2D" w:rsidRDefault="00817D2D" w:rsidP="00817D2D">
      <w:r>
        <w:rPr>
          <w:b/>
        </w:rPr>
        <w:t>13. Start and End Dates of Project:</w:t>
      </w:r>
    </w:p>
    <w:p w14:paraId="7DB45C4D" w14:textId="77777777" w:rsidR="00817D2D" w:rsidRDefault="00817D2D" w:rsidP="00817D2D">
      <w:r>
        <w:t>____________________________________________________________________</w:t>
      </w:r>
    </w:p>
    <w:p w14:paraId="0B45F188" w14:textId="77777777" w:rsidR="00817D2D" w:rsidRDefault="00817D2D" w:rsidP="00817D2D">
      <w:r>
        <w:t>Start: __________________   End: __________________</w:t>
      </w:r>
    </w:p>
    <w:p w14:paraId="6F7CD984" w14:textId="77777777" w:rsidR="006F2383" w:rsidRDefault="006F2383" w:rsidP="00817D2D">
      <w:pPr>
        <w:pStyle w:val="Heading2"/>
      </w:pPr>
    </w:p>
    <w:p w14:paraId="07A5E2C7" w14:textId="77777777" w:rsidR="006F2383" w:rsidRDefault="006F2383" w:rsidP="00817D2D">
      <w:pPr>
        <w:pStyle w:val="Heading2"/>
      </w:pPr>
    </w:p>
    <w:p w14:paraId="154FB61E" w14:textId="6E9C924F" w:rsidR="00817D2D" w:rsidRDefault="00817D2D" w:rsidP="00817D2D">
      <w:pPr>
        <w:pStyle w:val="Heading2"/>
      </w:pPr>
      <w:r>
        <w:t>Section 3: Budget</w:t>
      </w:r>
    </w:p>
    <w:p w14:paraId="2E0A49DB" w14:textId="77777777" w:rsidR="00817D2D" w:rsidRDefault="00817D2D" w:rsidP="00817D2D">
      <w:r>
        <w:t>14. What will you spend the £500 on? (Please provide a brief breakdown):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17D2D" w14:paraId="6B5C8BD5" w14:textId="77777777" w:rsidTr="0069071D">
        <w:tc>
          <w:tcPr>
            <w:tcW w:w="4320" w:type="dxa"/>
          </w:tcPr>
          <w:p w14:paraId="5BC02FCC" w14:textId="77777777" w:rsidR="00817D2D" w:rsidRDefault="00817D2D" w:rsidP="0069071D">
            <w:r>
              <w:t>Item/Service</w:t>
            </w:r>
          </w:p>
        </w:tc>
        <w:tc>
          <w:tcPr>
            <w:tcW w:w="4320" w:type="dxa"/>
          </w:tcPr>
          <w:p w14:paraId="76F68BC2" w14:textId="77777777" w:rsidR="00817D2D" w:rsidRDefault="00817D2D" w:rsidP="0069071D">
            <w:r>
              <w:t>Cost (£)</w:t>
            </w:r>
          </w:p>
        </w:tc>
      </w:tr>
      <w:tr w:rsidR="00817D2D" w14:paraId="683EDDF1" w14:textId="77777777" w:rsidTr="0069071D">
        <w:tc>
          <w:tcPr>
            <w:tcW w:w="4320" w:type="dxa"/>
          </w:tcPr>
          <w:p w14:paraId="586D5C0B" w14:textId="77777777" w:rsidR="00817D2D" w:rsidRDefault="00817D2D" w:rsidP="0069071D"/>
        </w:tc>
        <w:tc>
          <w:tcPr>
            <w:tcW w:w="4320" w:type="dxa"/>
          </w:tcPr>
          <w:p w14:paraId="767100F6" w14:textId="77777777" w:rsidR="00817D2D" w:rsidRDefault="00817D2D" w:rsidP="0069071D"/>
        </w:tc>
      </w:tr>
      <w:tr w:rsidR="00817D2D" w14:paraId="04553078" w14:textId="77777777" w:rsidTr="0069071D">
        <w:tc>
          <w:tcPr>
            <w:tcW w:w="4320" w:type="dxa"/>
          </w:tcPr>
          <w:p w14:paraId="4ED55B10" w14:textId="77777777" w:rsidR="00817D2D" w:rsidRDefault="00817D2D" w:rsidP="0069071D"/>
        </w:tc>
        <w:tc>
          <w:tcPr>
            <w:tcW w:w="4320" w:type="dxa"/>
          </w:tcPr>
          <w:p w14:paraId="6A135FF5" w14:textId="77777777" w:rsidR="00817D2D" w:rsidRDefault="00817D2D" w:rsidP="0069071D"/>
        </w:tc>
      </w:tr>
      <w:tr w:rsidR="00817D2D" w14:paraId="4A3F0C46" w14:textId="77777777" w:rsidTr="0069071D">
        <w:tc>
          <w:tcPr>
            <w:tcW w:w="4320" w:type="dxa"/>
          </w:tcPr>
          <w:p w14:paraId="533125BD" w14:textId="77777777" w:rsidR="00817D2D" w:rsidRDefault="00817D2D" w:rsidP="0069071D"/>
        </w:tc>
        <w:tc>
          <w:tcPr>
            <w:tcW w:w="4320" w:type="dxa"/>
          </w:tcPr>
          <w:p w14:paraId="1F819BB4" w14:textId="77777777" w:rsidR="00817D2D" w:rsidRDefault="00817D2D" w:rsidP="0069071D"/>
        </w:tc>
      </w:tr>
      <w:tr w:rsidR="00817D2D" w14:paraId="50703357" w14:textId="77777777" w:rsidTr="0069071D">
        <w:tc>
          <w:tcPr>
            <w:tcW w:w="4320" w:type="dxa"/>
          </w:tcPr>
          <w:p w14:paraId="6FC6C8FF" w14:textId="77777777" w:rsidR="00817D2D" w:rsidRDefault="00817D2D" w:rsidP="0069071D">
            <w:r>
              <w:t>Total</w:t>
            </w:r>
          </w:p>
        </w:tc>
        <w:tc>
          <w:tcPr>
            <w:tcW w:w="4320" w:type="dxa"/>
          </w:tcPr>
          <w:p w14:paraId="3819CA3C" w14:textId="77777777" w:rsidR="00817D2D" w:rsidRDefault="00817D2D" w:rsidP="0069071D">
            <w:r>
              <w:t>£500</w:t>
            </w:r>
          </w:p>
        </w:tc>
      </w:tr>
    </w:tbl>
    <w:p w14:paraId="57973586" w14:textId="77777777" w:rsidR="006F2383" w:rsidRDefault="006F2383" w:rsidP="00817D2D">
      <w:pPr>
        <w:pStyle w:val="Heading2"/>
      </w:pPr>
    </w:p>
    <w:p w14:paraId="50191DE4" w14:textId="77777777" w:rsidR="006F2383" w:rsidRDefault="006F2383" w:rsidP="00817D2D">
      <w:pPr>
        <w:pStyle w:val="Heading2"/>
      </w:pPr>
    </w:p>
    <w:p w14:paraId="7B6E7EBF" w14:textId="5EED4912" w:rsidR="00817D2D" w:rsidRDefault="00817D2D" w:rsidP="00817D2D">
      <w:pPr>
        <w:pStyle w:val="Heading2"/>
      </w:pPr>
      <w:r>
        <w:t>Section 4: Supporting Documents Checklist</w:t>
      </w:r>
    </w:p>
    <w:p w14:paraId="5901660A" w14:textId="77777777" w:rsidR="00817D2D" w:rsidRDefault="00817D2D" w:rsidP="00817D2D">
      <w:r>
        <w:t>Is this fund to be used to start a new organisation?</w:t>
      </w:r>
    </w:p>
    <w:p w14:paraId="25B462D4" w14:textId="77777777" w:rsidR="00817D2D" w:rsidRDefault="00817D2D" w:rsidP="00817D2D">
      <w:r>
        <w:t>☐ Yes – funds will be held by the Aire Rivers Trust to support the set-up of your organisation</w:t>
      </w:r>
    </w:p>
    <w:p w14:paraId="144026A6" w14:textId="77777777" w:rsidR="00817D2D" w:rsidRDefault="00817D2D" w:rsidP="00817D2D">
      <w:r>
        <w:t>☐ No (please see below)</w:t>
      </w:r>
    </w:p>
    <w:p w14:paraId="7C177AA7" w14:textId="03FD2A49" w:rsidR="00817D2D" w:rsidRDefault="00817D2D" w:rsidP="00817D2D">
      <w:r>
        <w:t>Please attach the following documents with your application:</w:t>
      </w:r>
    </w:p>
    <w:p w14:paraId="2BC95C65" w14:textId="77777777" w:rsidR="00817D2D" w:rsidRDefault="00817D2D" w:rsidP="00817D2D">
      <w:r>
        <w:t>☐ A copy of your governing document</w:t>
      </w:r>
    </w:p>
    <w:p w14:paraId="66EA4EC1" w14:textId="77777777" w:rsidR="00817D2D" w:rsidRDefault="00817D2D" w:rsidP="00817D2D">
      <w:r>
        <w:t>☐ A copy of your most recent annual accounts or 3 months of bank statements</w:t>
      </w:r>
    </w:p>
    <w:p w14:paraId="45DC2791" w14:textId="77777777" w:rsidR="00817D2D" w:rsidRDefault="00817D2D" w:rsidP="00817D2D">
      <w:r>
        <w:t xml:space="preserve">☐ Proof of ownership </w:t>
      </w:r>
      <w:r w:rsidRPr="00B551FD">
        <w:rPr>
          <w:b/>
          <w:bCs/>
        </w:rPr>
        <w:t>if</w:t>
      </w:r>
      <w:r>
        <w:t xml:space="preserve"> the project involves heritage land/buildings (e.g. deed, lease)</w:t>
      </w:r>
    </w:p>
    <w:p w14:paraId="3977AAF5" w14:textId="77777777" w:rsidR="006F2383" w:rsidRDefault="006F2383" w:rsidP="00817D2D">
      <w:pPr>
        <w:pStyle w:val="Heading2"/>
      </w:pPr>
    </w:p>
    <w:p w14:paraId="29E6BD45" w14:textId="3EE64907" w:rsidR="00817D2D" w:rsidRDefault="00817D2D" w:rsidP="00817D2D">
      <w:pPr>
        <w:pStyle w:val="Heading2"/>
      </w:pPr>
      <w:r>
        <w:t>Section 5: Declaration</w:t>
      </w:r>
    </w:p>
    <w:p w14:paraId="13F7C082" w14:textId="77777777" w:rsidR="00817D2D" w:rsidRDefault="00817D2D" w:rsidP="00817D2D">
      <w:r>
        <w:t>I confirm that:</w:t>
      </w:r>
    </w:p>
    <w:p w14:paraId="22A0F6CC" w14:textId="77777777" w:rsidR="00817D2D" w:rsidRDefault="00817D2D" w:rsidP="00817D2D">
      <w:r>
        <w:t>- The information provided in this form is accurate to the best of my knowledge.</w:t>
      </w:r>
    </w:p>
    <w:p w14:paraId="1428B319" w14:textId="77777777" w:rsidR="00817D2D" w:rsidRDefault="00817D2D" w:rsidP="00817D2D">
      <w:r>
        <w:t>- If awarded a grant, the funding will be used only for the purposes described in this application.</w:t>
      </w:r>
    </w:p>
    <w:p w14:paraId="786B8864" w14:textId="77777777" w:rsidR="00817D2D" w:rsidRDefault="00817D2D" w:rsidP="00817D2D">
      <w:r>
        <w:t>- I understand that the grant must be acknowledged as National Lottery funding.</w:t>
      </w:r>
    </w:p>
    <w:p w14:paraId="505C5B04" w14:textId="77777777" w:rsidR="00817D2D" w:rsidRDefault="00817D2D" w:rsidP="00817D2D">
      <w:r>
        <w:t>- I will comply with the grant agreement and submit required monitoring information.</w:t>
      </w:r>
    </w:p>
    <w:p w14:paraId="021C7782" w14:textId="77777777" w:rsidR="00817D2D" w:rsidRDefault="00817D2D" w:rsidP="00817D2D">
      <w:r>
        <w:br/>
        <w:t>Signed: ___________________________________</w:t>
      </w:r>
    </w:p>
    <w:p w14:paraId="19215B8B" w14:textId="77777777" w:rsidR="00817D2D" w:rsidRDefault="00817D2D" w:rsidP="00817D2D">
      <w:r>
        <w:t>Name: ___________________________________</w:t>
      </w:r>
    </w:p>
    <w:p w14:paraId="2FC1A882" w14:textId="77777777" w:rsidR="00817D2D" w:rsidRDefault="00817D2D" w:rsidP="00817D2D">
      <w:r>
        <w:t>Date: ___________________________________</w:t>
      </w:r>
    </w:p>
    <w:p w14:paraId="39608F42" w14:textId="77777777" w:rsidR="006F2383" w:rsidRDefault="006F2383" w:rsidP="00817D2D">
      <w:pPr>
        <w:pStyle w:val="Heading2"/>
      </w:pPr>
    </w:p>
    <w:p w14:paraId="57E90A3A" w14:textId="77777777" w:rsidR="006F2383" w:rsidRDefault="006F2383" w:rsidP="00817D2D">
      <w:pPr>
        <w:pStyle w:val="Heading2"/>
      </w:pPr>
    </w:p>
    <w:p w14:paraId="336A58DF" w14:textId="4864A3B4" w:rsidR="00817D2D" w:rsidRDefault="00817D2D" w:rsidP="00817D2D">
      <w:pPr>
        <w:pStyle w:val="Heading2"/>
      </w:pPr>
      <w:r>
        <w:t>Submitting Your Application</w:t>
      </w:r>
    </w:p>
    <w:p w14:paraId="341BF4EE" w14:textId="77777777" w:rsidR="007D0F4B" w:rsidRDefault="007D0F4B" w:rsidP="004D33B7">
      <w:r>
        <w:t>Please return your completed form and supporting documents to:</w:t>
      </w:r>
      <w:r>
        <w:br/>
      </w:r>
      <w:hyperlink r:id="rId9" w:history="1">
        <w:r w:rsidRPr="00DB0E50">
          <w:rPr>
            <w:rStyle w:val="Hyperlink"/>
          </w:rPr>
          <w:t>contact@aireriverstrust.org.uk</w:t>
        </w:r>
      </w:hyperlink>
      <w:r>
        <w:t xml:space="preserve"> </w:t>
      </w:r>
    </w:p>
    <w:p w14:paraId="14B360E2" w14:textId="095B964B" w:rsidR="007D0F4B" w:rsidRPr="007D0F4B" w:rsidRDefault="007D0F4B" w:rsidP="004D33B7">
      <w:pPr>
        <w:rPr>
          <w:b/>
          <w:bCs/>
        </w:rPr>
      </w:pPr>
      <w:r w:rsidRPr="007D0F4B">
        <w:rPr>
          <w:b/>
          <w:bCs/>
        </w:rPr>
        <w:t>Deadline to apply:</w:t>
      </w:r>
      <w:r>
        <w:rPr>
          <w:b/>
          <w:bCs/>
        </w:rPr>
        <w:t xml:space="preserve"> </w:t>
      </w:r>
      <w:r w:rsidR="00F010C7">
        <w:rPr>
          <w:b/>
          <w:bCs/>
        </w:rPr>
        <w:t>Monday 30</w:t>
      </w:r>
      <w:r w:rsidR="00F010C7" w:rsidRPr="00F010C7">
        <w:rPr>
          <w:b/>
          <w:bCs/>
          <w:vertAlign w:val="superscript"/>
        </w:rPr>
        <w:t>th</w:t>
      </w:r>
      <w:r w:rsidR="00F010C7">
        <w:rPr>
          <w:b/>
          <w:bCs/>
        </w:rPr>
        <w:t xml:space="preserve"> November </w:t>
      </w:r>
      <w:r w:rsidR="00D75736">
        <w:rPr>
          <w:b/>
          <w:bCs/>
        </w:rPr>
        <w:t>2026</w:t>
      </w:r>
    </w:p>
    <w:p w14:paraId="60550258" w14:textId="6B1B630A" w:rsidR="009E01AF" w:rsidRDefault="007D0F4B" w:rsidP="004D33B7">
      <w:r>
        <w:br/>
      </w:r>
    </w:p>
    <w:p w14:paraId="7E1A79DF" w14:textId="77777777" w:rsidR="007D0F4B" w:rsidRPr="004D33B7" w:rsidRDefault="007D0F4B" w:rsidP="004D33B7"/>
    <w:sectPr w:rsidR="007D0F4B" w:rsidRPr="004D33B7" w:rsidSect="006F2383">
      <w:headerReference w:type="default" r:id="rId10"/>
      <w:footerReference w:type="default" r:id="rId11"/>
      <w:pgSz w:w="11906" w:h="16838"/>
      <w:pgMar w:top="170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6325F" w14:textId="77777777" w:rsidR="00D110C2" w:rsidRDefault="00D110C2" w:rsidP="00CC17E9">
      <w:pPr>
        <w:spacing w:after="0" w:line="240" w:lineRule="auto"/>
      </w:pPr>
      <w:r>
        <w:separator/>
      </w:r>
    </w:p>
  </w:endnote>
  <w:endnote w:type="continuationSeparator" w:id="0">
    <w:p w14:paraId="776F0CD0" w14:textId="77777777" w:rsidR="00D110C2" w:rsidRDefault="00D110C2" w:rsidP="00CC1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useo Sans Rounded 300">
    <w:altName w:val="Calibri"/>
    <w:panose1 w:val="00000000000000000000"/>
    <w:charset w:val="00"/>
    <w:family w:val="modern"/>
    <w:notTrueType/>
    <w:pitch w:val="variable"/>
    <w:sig w:usb0="A00000AF" w:usb1="4000004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63E89" w14:textId="77777777" w:rsidR="009D1760" w:rsidRPr="009D1760" w:rsidRDefault="00CC17E9" w:rsidP="004311EC">
    <w:pPr>
      <w:pStyle w:val="NoSpacing"/>
      <w:ind w:left="2160" w:right="-330" w:firstLine="250"/>
      <w:rPr>
        <w:rFonts w:asciiTheme="minorHAnsi" w:hAnsiTheme="minorHAnsi" w:cstheme="minorHAnsi"/>
        <w:sz w:val="16"/>
        <w:szCs w:val="16"/>
      </w:rPr>
    </w:pPr>
    <w:r w:rsidRPr="009D1760">
      <w:rPr>
        <w:rFonts w:asciiTheme="minorHAnsi" w:hAnsiTheme="minorHAnsi" w:cstheme="minorHAnsi"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29243018" wp14:editId="6C55DC30">
          <wp:simplePos x="0" y="0"/>
          <wp:positionH relativeFrom="margin">
            <wp:posOffset>-1948038</wp:posOffset>
          </wp:positionH>
          <wp:positionV relativeFrom="paragraph">
            <wp:posOffset>-1260123</wp:posOffset>
          </wp:positionV>
          <wp:extent cx="4770120" cy="4770120"/>
          <wp:effectExtent l="0" t="0" r="0" b="0"/>
          <wp:wrapNone/>
          <wp:docPr id="2063854836" name="Picture 20638548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iver-line-6-blu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578252" flipH="1">
                    <a:off x="0" y="0"/>
                    <a:ext cx="4770120" cy="4770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7E7A" w:rsidRPr="009D1760">
      <w:rPr>
        <w:rFonts w:asciiTheme="minorHAnsi" w:hAnsiTheme="minorHAnsi" w:cstheme="minorHAnsi"/>
        <w:sz w:val="16"/>
        <w:szCs w:val="16"/>
      </w:rPr>
      <w:t xml:space="preserve">The Aire Rivers Trust is a company limited by guarantee registered in England and Wales No: 07464227 </w:t>
    </w:r>
  </w:p>
  <w:p w14:paraId="7C99CB6F" w14:textId="77777777" w:rsidR="00CC17E9" w:rsidRPr="009D1760" w:rsidRDefault="007A7E7A" w:rsidP="004311EC">
    <w:pPr>
      <w:pStyle w:val="NoSpacing"/>
      <w:ind w:left="2410" w:right="-330"/>
      <w:rPr>
        <w:rFonts w:asciiTheme="minorHAnsi" w:hAnsiTheme="minorHAnsi" w:cstheme="minorHAnsi"/>
        <w:sz w:val="16"/>
        <w:szCs w:val="16"/>
      </w:rPr>
    </w:pPr>
    <w:r w:rsidRPr="009D1760">
      <w:rPr>
        <w:rFonts w:asciiTheme="minorHAnsi" w:hAnsiTheme="minorHAnsi" w:cstheme="minorHAnsi"/>
        <w:sz w:val="16"/>
        <w:szCs w:val="16"/>
      </w:rPr>
      <w:t xml:space="preserve">and a Registered Charity No: 1145609 Registered Office at:  </w:t>
    </w:r>
    <w:proofErr w:type="spellStart"/>
    <w:r w:rsidR="004311EC">
      <w:rPr>
        <w:rFonts w:asciiTheme="minorHAnsi" w:hAnsiTheme="minorHAnsi" w:cstheme="minorHAnsi"/>
        <w:sz w:val="16"/>
        <w:szCs w:val="16"/>
      </w:rPr>
      <w:t>BizSpace</w:t>
    </w:r>
    <w:proofErr w:type="spellEnd"/>
    <w:r w:rsidR="004311EC">
      <w:rPr>
        <w:rFonts w:asciiTheme="minorHAnsi" w:hAnsiTheme="minorHAnsi" w:cstheme="minorHAnsi"/>
        <w:sz w:val="16"/>
        <w:szCs w:val="16"/>
      </w:rPr>
      <w:t>, Albion Mills, Albion Road, Greengates, Bradford, BD10 9TQ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D4501" w14:textId="77777777" w:rsidR="00D110C2" w:rsidRDefault="00D110C2" w:rsidP="00CC17E9">
      <w:pPr>
        <w:spacing w:after="0" w:line="240" w:lineRule="auto"/>
      </w:pPr>
      <w:r>
        <w:separator/>
      </w:r>
    </w:p>
  </w:footnote>
  <w:footnote w:type="continuationSeparator" w:id="0">
    <w:p w14:paraId="05CC07B3" w14:textId="77777777" w:rsidR="00D110C2" w:rsidRDefault="00D110C2" w:rsidP="00CC17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D595B" w14:textId="296DF70A" w:rsidR="004D33B7" w:rsidRDefault="0057063D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0473CD" wp14:editId="492205B7">
          <wp:simplePos x="0" y="0"/>
          <wp:positionH relativeFrom="margin">
            <wp:posOffset>-666750</wp:posOffset>
          </wp:positionH>
          <wp:positionV relativeFrom="paragraph">
            <wp:posOffset>-135255</wp:posOffset>
          </wp:positionV>
          <wp:extent cx="1438275" cy="845023"/>
          <wp:effectExtent l="0" t="0" r="0" b="0"/>
          <wp:wrapNone/>
          <wp:docPr id="694662334" name="Picture 694662334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ire-rivers-trust-primary-logo-strapline (Small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8450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453D0DAB" wp14:editId="4F847CD4">
          <wp:simplePos x="0" y="0"/>
          <wp:positionH relativeFrom="column">
            <wp:posOffset>2019300</wp:posOffset>
          </wp:positionH>
          <wp:positionV relativeFrom="paragraph">
            <wp:posOffset>-240030</wp:posOffset>
          </wp:positionV>
          <wp:extent cx="1017905" cy="1017905"/>
          <wp:effectExtent l="0" t="0" r="0" b="0"/>
          <wp:wrapTight wrapText="bothSides">
            <wp:wrapPolygon edited="0">
              <wp:start x="6872" y="0"/>
              <wp:lineTo x="4042" y="1213"/>
              <wp:lineTo x="0" y="5255"/>
              <wp:lineTo x="0" y="15361"/>
              <wp:lineTo x="3638" y="19404"/>
              <wp:lineTo x="6468" y="21021"/>
              <wp:lineTo x="6872" y="21021"/>
              <wp:lineTo x="14148" y="21021"/>
              <wp:lineTo x="14553" y="21021"/>
              <wp:lineTo x="17382" y="19404"/>
              <wp:lineTo x="21021" y="15361"/>
              <wp:lineTo x="21021" y="5255"/>
              <wp:lineTo x="16978" y="1213"/>
              <wp:lineTo x="14148" y="0"/>
              <wp:lineTo x="6872" y="0"/>
            </wp:wrapPolygon>
          </wp:wrapTight>
          <wp:docPr id="459938223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905" cy="1017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79CF" w:rsidRPr="00DC7CC2">
      <w:rPr>
        <w:noProof/>
      </w:rPr>
      <w:drawing>
        <wp:anchor distT="0" distB="0" distL="114300" distR="114300" simplePos="0" relativeHeight="251662336" behindDoc="1" locked="0" layoutInCell="1" allowOverlap="1" wp14:anchorId="4D05B9CB" wp14:editId="4F7316A3">
          <wp:simplePos x="0" y="0"/>
          <wp:positionH relativeFrom="column">
            <wp:posOffset>895350</wp:posOffset>
          </wp:positionH>
          <wp:positionV relativeFrom="paragraph">
            <wp:posOffset>-240030</wp:posOffset>
          </wp:positionV>
          <wp:extent cx="1019175" cy="1017905"/>
          <wp:effectExtent l="0" t="0" r="9525" b="0"/>
          <wp:wrapTight wrapText="bothSides">
            <wp:wrapPolygon edited="0">
              <wp:start x="7267" y="0"/>
              <wp:lineTo x="4441" y="1617"/>
              <wp:lineTo x="0" y="5659"/>
              <wp:lineTo x="0" y="14553"/>
              <wp:lineTo x="4441" y="19808"/>
              <wp:lineTo x="7267" y="21021"/>
              <wp:lineTo x="14131" y="21021"/>
              <wp:lineTo x="16957" y="19808"/>
              <wp:lineTo x="21398" y="14553"/>
              <wp:lineTo x="21398" y="5659"/>
              <wp:lineTo x="16957" y="1617"/>
              <wp:lineTo x="14131" y="0"/>
              <wp:lineTo x="7267" y="0"/>
            </wp:wrapPolygon>
          </wp:wrapTight>
          <wp:docPr id="164661006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017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D33B7">
      <w:rPr>
        <w:noProof/>
      </w:rPr>
      <w:drawing>
        <wp:anchor distT="0" distB="0" distL="114300" distR="114300" simplePos="0" relativeHeight="251659264" behindDoc="0" locked="0" layoutInCell="1" allowOverlap="1" wp14:anchorId="617CBF30" wp14:editId="4BBF9597">
          <wp:simplePos x="0" y="0"/>
          <wp:positionH relativeFrom="column">
            <wp:posOffset>3206432</wp:posOffset>
          </wp:positionH>
          <wp:positionV relativeFrom="paragraph">
            <wp:posOffset>-1435417</wp:posOffset>
          </wp:positionV>
          <wp:extent cx="4446905" cy="2410460"/>
          <wp:effectExtent l="865823" t="0" r="571817" b="0"/>
          <wp:wrapNone/>
          <wp:docPr id="127216742" name="Picture 1272167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iver-line-6-blue.png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5787"/>
                  <a:stretch/>
                </pic:blipFill>
                <pic:spPr bwMode="auto">
                  <a:xfrm rot="2726118">
                    <a:off x="0" y="0"/>
                    <a:ext cx="4446905" cy="2410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FB58B97" w14:textId="5F90EBBE" w:rsidR="00DC7CC2" w:rsidRPr="00DC7CC2" w:rsidRDefault="00DC7CC2" w:rsidP="00DC7CC2">
    <w:pPr>
      <w:pStyle w:val="Header"/>
    </w:pPr>
  </w:p>
  <w:p w14:paraId="7FAB3E30" w14:textId="0DBABB42" w:rsidR="004D33B7" w:rsidRDefault="00BA0A6E">
    <w:pPr>
      <w:pStyle w:val="Header"/>
    </w:pPr>
    <w:r w:rsidRPr="00BA0A6E">
      <w:rPr>
        <w:noProof/>
      </w:rPr>
      <mc:AlternateContent>
        <mc:Choice Requires="wps">
          <w:drawing>
            <wp:inline distT="0" distB="0" distL="0" distR="0" wp14:anchorId="5F63AE72" wp14:editId="3B424BE9">
              <wp:extent cx="304800" cy="304800"/>
              <wp:effectExtent l="0" t="0" r="0" b="0"/>
              <wp:docPr id="458765287" name="Rectangle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F2EE613" id="Rectangle 1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</w:p>
  <w:p w14:paraId="76DBB120" w14:textId="77777777" w:rsidR="0057063D" w:rsidRDefault="0057063D">
    <w:pPr>
      <w:pStyle w:val="Header"/>
    </w:pPr>
  </w:p>
  <w:p w14:paraId="677DA5CE" w14:textId="77777777" w:rsidR="004D33B7" w:rsidRDefault="004D33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D24"/>
    <w:rsid w:val="00096324"/>
    <w:rsid w:val="00096B66"/>
    <w:rsid w:val="00157C37"/>
    <w:rsid w:val="003C2189"/>
    <w:rsid w:val="00426A51"/>
    <w:rsid w:val="004311EC"/>
    <w:rsid w:val="0047374A"/>
    <w:rsid w:val="004D33B7"/>
    <w:rsid w:val="0057063D"/>
    <w:rsid w:val="005E6145"/>
    <w:rsid w:val="00666D40"/>
    <w:rsid w:val="006B7199"/>
    <w:rsid w:val="006F2383"/>
    <w:rsid w:val="007309B4"/>
    <w:rsid w:val="007A7E7A"/>
    <w:rsid w:val="007D0F4B"/>
    <w:rsid w:val="00817D2D"/>
    <w:rsid w:val="00822715"/>
    <w:rsid w:val="00845FDA"/>
    <w:rsid w:val="00850D24"/>
    <w:rsid w:val="008773BD"/>
    <w:rsid w:val="00901C7C"/>
    <w:rsid w:val="009D1760"/>
    <w:rsid w:val="009E01AF"/>
    <w:rsid w:val="009E5FD5"/>
    <w:rsid w:val="00B551FD"/>
    <w:rsid w:val="00B679CF"/>
    <w:rsid w:val="00BA0A6E"/>
    <w:rsid w:val="00C42539"/>
    <w:rsid w:val="00CC17E9"/>
    <w:rsid w:val="00D110C2"/>
    <w:rsid w:val="00D5534D"/>
    <w:rsid w:val="00D6147B"/>
    <w:rsid w:val="00D75736"/>
    <w:rsid w:val="00DC7CC2"/>
    <w:rsid w:val="00F01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DCDB24"/>
  <w15:chartTrackingRefBased/>
  <w15:docId w15:val="{E441E057-C8D8-4F4E-841F-65F18B8B5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73BD"/>
    <w:pPr>
      <w:keepNext/>
      <w:keepLines/>
      <w:spacing w:before="240" w:after="0" w:line="360" w:lineRule="auto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7D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73BD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  <w:style w:type="paragraph" w:customStyle="1" w:styleId="Smallindent">
    <w:name w:val="Small indent"/>
    <w:basedOn w:val="Normal"/>
    <w:link w:val="SmallindentChar"/>
    <w:qFormat/>
    <w:rsid w:val="005E6145"/>
    <w:pPr>
      <w:spacing w:after="0" w:line="240" w:lineRule="auto"/>
      <w:ind w:left="312" w:hanging="28"/>
    </w:pPr>
    <w:rPr>
      <w:rFonts w:eastAsia="Times New Roman"/>
      <w:sz w:val="20"/>
      <w:szCs w:val="20"/>
    </w:rPr>
  </w:style>
  <w:style w:type="character" w:customStyle="1" w:styleId="SmallindentChar">
    <w:name w:val="Small indent Char"/>
    <w:basedOn w:val="DefaultParagraphFont"/>
    <w:link w:val="Smallindent"/>
    <w:rsid w:val="005E6145"/>
    <w:rPr>
      <w:rFonts w:eastAsia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C17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7E9"/>
  </w:style>
  <w:style w:type="paragraph" w:styleId="Footer">
    <w:name w:val="footer"/>
    <w:basedOn w:val="Normal"/>
    <w:link w:val="FooterChar"/>
    <w:uiPriority w:val="99"/>
    <w:unhideWhenUsed/>
    <w:rsid w:val="00CC17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7E9"/>
  </w:style>
  <w:style w:type="paragraph" w:styleId="NormalWeb">
    <w:name w:val="Normal (Web)"/>
    <w:basedOn w:val="Normal"/>
    <w:uiPriority w:val="99"/>
    <w:unhideWhenUsed/>
    <w:rsid w:val="007A7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9D1760"/>
    <w:pPr>
      <w:spacing w:after="0" w:line="240" w:lineRule="auto"/>
    </w:pPr>
    <w:rPr>
      <w:rFonts w:ascii="Museo Sans Rounded 300" w:hAnsi="Museo Sans Rounded 300"/>
    </w:rPr>
  </w:style>
  <w:style w:type="character" w:customStyle="1" w:styleId="Heading2Char">
    <w:name w:val="Heading 2 Char"/>
    <w:basedOn w:val="DefaultParagraphFont"/>
    <w:link w:val="Heading2"/>
    <w:uiPriority w:val="9"/>
    <w:rsid w:val="00817D2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817D2D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50D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0D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contact@aireriverstrust.org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%20Williams\OneDrive%20-%20The%20Aire%20Rivers%20Trust\Aire%20Rivers%20Trust%20-%20Documents\General\Projects\Projects%20Live\002%20Roots%20in%20the%20River\02%20Project%20Delivery\Community%20Grant\20250508_Community%20Grant%20Application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14295FAE0A1E489CF83F9FAEBEA5A7" ma:contentTypeVersion="20" ma:contentTypeDescription="Create a new document." ma:contentTypeScope="" ma:versionID="c765d25708e871c0885dc2e1c749388a">
  <xsd:schema xmlns:xsd="http://www.w3.org/2001/XMLSchema" xmlns:xs="http://www.w3.org/2001/XMLSchema" xmlns:p="http://schemas.microsoft.com/office/2006/metadata/properties" xmlns:ns2="da7512df-9e9e-466f-8a27-9c2ff27f0feb" xmlns:ns3="331ad2e3-dc10-4af8-9c9a-2a24f40f64b4" targetNamespace="http://schemas.microsoft.com/office/2006/metadata/properties" ma:root="true" ma:fieldsID="bfd09adbef353d69e2d7c8a34f440926" ns2:_="" ns3:_="">
    <xsd:import namespace="da7512df-9e9e-466f-8a27-9c2ff27f0feb"/>
    <xsd:import namespace="331ad2e3-dc10-4af8-9c9a-2a24f40f64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Dat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7512df-9e9e-466f-8a27-9c2ff27f0f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Date" ma:index="21" nillable="true" ma:displayName="Date" ma:format="DateOnly" ma:internalName="Date">
      <xsd:simpleType>
        <xsd:restriction base="dms:DateTim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4db04d70-73cb-42d1-bc37-edae7b424e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ad2e3-dc10-4af8-9c9a-2a24f40f64b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b55887d-ebe9-4f8b-b19c-e16102ebdcab}" ma:internalName="TaxCatchAll" ma:showField="CatchAllData" ma:web="331ad2e3-dc10-4af8-9c9a-2a24f40f64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da7512df-9e9e-466f-8a27-9c2ff27f0feb" xsi:nil="true"/>
    <TaxCatchAll xmlns="331ad2e3-dc10-4af8-9c9a-2a24f40f64b4" xsi:nil="true"/>
    <lcf76f155ced4ddcb4097134ff3c332f xmlns="da7512df-9e9e-466f-8a27-9c2ff27f0fe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000F7F-7687-4571-9DBD-2019BB540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7512df-9e9e-466f-8a27-9c2ff27f0feb"/>
    <ds:schemaRef ds:uri="331ad2e3-dc10-4af8-9c9a-2a24f40f64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B7865E-2406-4D54-9631-74F423CC17DF}">
  <ds:schemaRefs>
    <ds:schemaRef ds:uri="http://schemas.microsoft.com/office/2006/metadata/properties"/>
    <ds:schemaRef ds:uri="http://schemas.microsoft.com/office/infopath/2007/PartnerControls"/>
    <ds:schemaRef ds:uri="da7512df-9e9e-466f-8a27-9c2ff27f0feb"/>
    <ds:schemaRef ds:uri="331ad2e3-dc10-4af8-9c9a-2a24f40f64b4"/>
  </ds:schemaRefs>
</ds:datastoreItem>
</file>

<file path=customXml/itemProps3.xml><?xml version="1.0" encoding="utf-8"?>
<ds:datastoreItem xmlns:ds="http://schemas.openxmlformats.org/officeDocument/2006/customXml" ds:itemID="{06A13CFC-47F6-4F75-BBAD-6DA93A50C8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20250508_Community Grant Application Form</Template>
  <TotalTime>10</TotalTime>
  <Pages>3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Williams</dc:creator>
  <cp:keywords/>
  <dc:description/>
  <cp:lastModifiedBy>Anna Williams</cp:lastModifiedBy>
  <cp:revision>12</cp:revision>
  <dcterms:created xsi:type="dcterms:W3CDTF">2026-09-07T13:38:00Z</dcterms:created>
  <dcterms:modified xsi:type="dcterms:W3CDTF">2026-10-12T12:20:00Z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0x0101004714295FAE0A1E489CF83F9FAEBEA5A7</vt:lpwstr>
  </property>
  <property fmtid="{D5CDD505-2E9C-101B-9397-08002B2CF9AE}" pid="3" name="MediaServiceImageTags">
    <vt:lpwstr/>
  </property>
</Properties>
</file>